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07BA8" w14:textId="77777777" w:rsidR="00440044" w:rsidRDefault="00B077EC" w:rsidP="00D26938">
      <w:r w:rsidRPr="00934F75">
        <w:rPr>
          <w:noProof/>
        </w:rPr>
        <w:drawing>
          <wp:anchor distT="0" distB="0" distL="114300" distR="114300" simplePos="0" relativeHeight="251659264" behindDoc="1" locked="0" layoutInCell="1" allowOverlap="1" wp14:anchorId="662CD379" wp14:editId="60B9BB12">
            <wp:simplePos x="0" y="0"/>
            <wp:positionH relativeFrom="page">
              <wp:align>left</wp:align>
            </wp:positionH>
            <wp:positionV relativeFrom="paragraph">
              <wp:posOffset>-371983</wp:posOffset>
            </wp:positionV>
            <wp:extent cx="2286000" cy="8001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er for Bondline template 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47"/>
                    <a:stretch/>
                  </pic:blipFill>
                  <pic:spPr bwMode="auto">
                    <a:xfrm>
                      <a:off x="0" y="0"/>
                      <a:ext cx="22860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429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504A93E1" wp14:editId="5817FF9F">
            <wp:simplePos x="0" y="0"/>
            <wp:positionH relativeFrom="column">
              <wp:posOffset>5073650</wp:posOffset>
            </wp:positionH>
            <wp:positionV relativeFrom="paragraph">
              <wp:posOffset>126506</wp:posOffset>
            </wp:positionV>
            <wp:extent cx="342900" cy="558800"/>
            <wp:effectExtent l="0" t="0" r="0" b="0"/>
            <wp:wrapTight wrapText="bothSides">
              <wp:wrapPolygon edited="0">
                <wp:start x="0" y="0"/>
                <wp:lineTo x="0" y="20618"/>
                <wp:lineTo x="20400" y="20618"/>
                <wp:lineTo x="2040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8-17 at 13.27.3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429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BB64B48" wp14:editId="0B72DECE">
            <wp:simplePos x="0" y="0"/>
            <wp:positionH relativeFrom="column">
              <wp:posOffset>203200</wp:posOffset>
            </wp:positionH>
            <wp:positionV relativeFrom="paragraph">
              <wp:posOffset>137936</wp:posOffset>
            </wp:positionV>
            <wp:extent cx="1714500" cy="511175"/>
            <wp:effectExtent l="0" t="0" r="0" b="3175"/>
            <wp:wrapTight wrapText="bothSides">
              <wp:wrapPolygon edited="0">
                <wp:start x="17280" y="0"/>
                <wp:lineTo x="960" y="3220"/>
                <wp:lineTo x="0" y="4025"/>
                <wp:lineTo x="0" y="16904"/>
                <wp:lineTo x="19920" y="20929"/>
                <wp:lineTo x="21120" y="20929"/>
                <wp:lineTo x="21360" y="20124"/>
                <wp:lineTo x="21360" y="8855"/>
                <wp:lineTo x="21120" y="4025"/>
                <wp:lineTo x="18480" y="0"/>
                <wp:lineTo x="1728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dline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496DA" w14:textId="77777777" w:rsidR="00440044" w:rsidRPr="00440044" w:rsidRDefault="00CC3429" w:rsidP="0044004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DA298D" wp14:editId="5C78E036">
                <wp:simplePos x="0" y="0"/>
                <wp:positionH relativeFrom="column">
                  <wp:posOffset>5321159</wp:posOffset>
                </wp:positionH>
                <wp:positionV relativeFrom="paragraph">
                  <wp:posOffset>49530</wp:posOffset>
                </wp:positionV>
                <wp:extent cx="1463040" cy="5715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94B33" w14:textId="77777777" w:rsidR="00CC3429" w:rsidRPr="00B000E6" w:rsidRDefault="00CC3429" w:rsidP="00CC3429">
                            <w:pPr>
                              <w:jc w:val="righ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 w:rsidRPr="00B000E6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01793 511000</w:t>
                            </w:r>
                          </w:p>
                          <w:p w14:paraId="5476AAA2" w14:textId="77777777" w:rsidR="00CC3429" w:rsidRPr="00B000E6" w:rsidRDefault="00CC3429" w:rsidP="00CC3429">
                            <w:pPr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Mon</w:t>
                            </w:r>
                            <w:r w:rsidRPr="00B000E6">
                              <w:rPr>
                                <w:rFonts w:ascii="Arial" w:hAnsi="Arial"/>
                                <w:sz w:val="18"/>
                              </w:rPr>
                              <w:t>-Thurs 9:00 - 17:00</w:t>
                            </w:r>
                          </w:p>
                          <w:p w14:paraId="677CF126" w14:textId="77777777" w:rsidR="00CC3429" w:rsidRPr="00B000E6" w:rsidRDefault="00CC3429" w:rsidP="00CC3429">
                            <w:pPr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Fri 9:00 - 14</w:t>
                            </w:r>
                            <w:r w:rsidRPr="00B000E6">
                              <w:rPr>
                                <w:rFonts w:ascii="Arial" w:hAnsi="Arial"/>
                                <w:sz w:val="18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A298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19pt;margin-top:3.9pt;width:115.2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" filled="f" stroked="f">
                <v:textbox>
                  <w:txbxContent>
                    <w:p w14:paraId="1A694B33" w14:textId="77777777" w:rsidR="00CC3429" w:rsidRPr="00B000E6" w:rsidRDefault="00CC3429" w:rsidP="00CC3429">
                      <w:pPr>
                        <w:jc w:val="right"/>
                        <w:rPr>
                          <w:rFonts w:ascii="Arial" w:hAnsi="Arial"/>
                          <w:b/>
                          <w:sz w:val="18"/>
                        </w:rPr>
                      </w:pPr>
                      <w:r w:rsidRPr="00B000E6">
                        <w:rPr>
                          <w:rFonts w:ascii="Arial" w:hAnsi="Arial"/>
                          <w:b/>
                          <w:sz w:val="18"/>
                        </w:rPr>
                        <w:t>01793 511000</w:t>
                      </w:r>
                    </w:p>
                    <w:p w14:paraId="5476AAA2" w14:textId="77777777" w:rsidR="00CC3429" w:rsidRPr="00B000E6" w:rsidRDefault="00CC3429" w:rsidP="00CC3429">
                      <w:pPr>
                        <w:jc w:val="right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Mon</w:t>
                      </w:r>
                      <w:r w:rsidRPr="00B000E6">
                        <w:rPr>
                          <w:rFonts w:ascii="Arial" w:hAnsi="Arial"/>
                          <w:sz w:val="18"/>
                        </w:rPr>
                        <w:t>-Thurs 9:00 - 17:00</w:t>
                      </w:r>
                    </w:p>
                    <w:p w14:paraId="677CF126" w14:textId="77777777" w:rsidR="00CC3429" w:rsidRPr="00B000E6" w:rsidRDefault="00CC3429" w:rsidP="00CC3429">
                      <w:pPr>
                        <w:jc w:val="right"/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Fri 9:00 - 14</w:t>
                      </w:r>
                      <w:r w:rsidRPr="00B000E6">
                        <w:rPr>
                          <w:rFonts w:ascii="Arial" w:hAnsi="Arial"/>
                          <w:sz w:val="18"/>
                        </w:rPr>
                        <w:t>:00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3E573A" wp14:editId="06A51D39">
                <wp:simplePos x="0" y="0"/>
                <wp:positionH relativeFrom="column">
                  <wp:posOffset>3513455</wp:posOffset>
                </wp:positionH>
                <wp:positionV relativeFrom="paragraph">
                  <wp:posOffset>49671</wp:posOffset>
                </wp:positionV>
                <wp:extent cx="1485900" cy="3429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40BC0" w14:textId="77777777" w:rsidR="00CC3429" w:rsidRDefault="00CC3429" w:rsidP="00CC3429">
                            <w:pPr>
                              <w:jc w:val="righ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r w:rsidRPr="00B000E6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sales@bondline.co.uk</w:t>
                            </w:r>
                          </w:p>
                          <w:p w14:paraId="0D236832" w14:textId="77777777" w:rsidR="00CC3429" w:rsidRPr="00B000E6" w:rsidRDefault="00CC3429" w:rsidP="00CC3429">
                            <w:pPr>
                              <w:jc w:val="right"/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B000E6">
                              <w:rPr>
                                <w:rFonts w:ascii="Arial" w:hAnsi="Arial"/>
                                <w:sz w:val="18"/>
                              </w:rPr>
                              <w:t>www.bondline.co.uk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E573A" id="Text Box 8" o:spid="_x0000_s1027" type="#_x0000_t202" style="position:absolute;margin-left:276.65pt;margin-top:3.9pt;width:117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" filled="f" stroked="f">
                <v:textbox>
                  <w:txbxContent>
                    <w:p w14:paraId="04640BC0" w14:textId="77777777" w:rsidR="00CC3429" w:rsidRDefault="00CC3429" w:rsidP="00CC3429">
                      <w:pPr>
                        <w:jc w:val="right"/>
                        <w:rPr>
                          <w:rFonts w:ascii="Arial" w:hAnsi="Arial"/>
                          <w:b/>
                          <w:sz w:val="18"/>
                        </w:rPr>
                      </w:pPr>
                      <w:r w:rsidRPr="00B000E6">
                        <w:rPr>
                          <w:rFonts w:ascii="Arial" w:hAnsi="Arial"/>
                          <w:b/>
                          <w:sz w:val="18"/>
                        </w:rPr>
                        <w:t>sales@bondline.co.uk</w:t>
                      </w:r>
                    </w:p>
                    <w:p w14:paraId="0D236832" w14:textId="77777777" w:rsidR="00CC3429" w:rsidRPr="00B000E6" w:rsidRDefault="00CC3429" w:rsidP="00CC3429">
                      <w:pPr>
                        <w:jc w:val="right"/>
                        <w:rPr>
                          <w:rFonts w:ascii="Arial" w:hAnsi="Arial"/>
                          <w:sz w:val="18"/>
                        </w:rPr>
                      </w:pPr>
                      <w:r w:rsidRPr="00B000E6">
                        <w:rPr>
                          <w:rFonts w:ascii="Arial" w:hAnsi="Arial"/>
                          <w:sz w:val="18"/>
                        </w:rPr>
                        <w:t>www.bondline.co.uk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075EBC52" wp14:editId="586B5A7F">
            <wp:simplePos x="0" y="0"/>
            <wp:positionH relativeFrom="column">
              <wp:posOffset>3171825</wp:posOffset>
            </wp:positionH>
            <wp:positionV relativeFrom="paragraph">
              <wp:posOffset>51576</wp:posOffset>
            </wp:positionV>
            <wp:extent cx="457200" cy="342900"/>
            <wp:effectExtent l="0" t="0" r="0" b="0"/>
            <wp:wrapTight wrapText="bothSides">
              <wp:wrapPolygon edited="0">
                <wp:start x="0" y="0"/>
                <wp:lineTo x="0" y="20400"/>
                <wp:lineTo x="20700" y="20400"/>
                <wp:lineTo x="2070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8-17 at 13.28.0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BF33B" w14:textId="77777777" w:rsidR="00440044" w:rsidRPr="00440044" w:rsidRDefault="00440044" w:rsidP="00440044"/>
    <w:p w14:paraId="20AECAE3" w14:textId="77777777" w:rsidR="00440044" w:rsidRPr="00440044" w:rsidRDefault="00CC3429" w:rsidP="0044004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7BA9A2" wp14:editId="08276A1F">
                <wp:simplePos x="0" y="0"/>
                <wp:positionH relativeFrom="page">
                  <wp:posOffset>0</wp:posOffset>
                </wp:positionH>
                <wp:positionV relativeFrom="paragraph">
                  <wp:posOffset>391160</wp:posOffset>
                </wp:positionV>
                <wp:extent cx="7556500" cy="45085"/>
                <wp:effectExtent l="0" t="0" r="6350" b="0"/>
                <wp:wrapTight wrapText="bothSides">
                  <wp:wrapPolygon edited="0">
                    <wp:start x="0" y="0"/>
                    <wp:lineTo x="0" y="9127"/>
                    <wp:lineTo x="21564" y="9127"/>
                    <wp:lineTo x="21564" y="0"/>
                    <wp:lineTo x="0" y="0"/>
                  </wp:wrapPolygon>
                </wp:wrapTight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45085"/>
                        </a:xfrm>
                        <a:prstGeom prst="rect">
                          <a:avLst/>
                        </a:prstGeom>
                        <a:solidFill>
                          <a:srgbClr val="FFD82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610C7" id="Rectangle 4" o:spid="_x0000_s1026" style="position:absolute;margin-left:0;margin-top:30.8pt;width:595pt;height:3.5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" fillcolor="#ffd825" stroked="f">
                <w10:wrap type="tight"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1ED890" wp14:editId="1966FA16">
                <wp:simplePos x="0" y="0"/>
                <wp:positionH relativeFrom="page">
                  <wp:posOffset>0</wp:posOffset>
                </wp:positionH>
                <wp:positionV relativeFrom="paragraph">
                  <wp:posOffset>345440</wp:posOffset>
                </wp:positionV>
                <wp:extent cx="7556500" cy="45085"/>
                <wp:effectExtent l="0" t="0" r="6350" b="0"/>
                <wp:wrapTight wrapText="bothSides">
                  <wp:wrapPolygon edited="0">
                    <wp:start x="0" y="0"/>
                    <wp:lineTo x="0" y="9127"/>
                    <wp:lineTo x="21564" y="9127"/>
                    <wp:lineTo x="21564" y="0"/>
                    <wp:lineTo x="0" y="0"/>
                  </wp:wrapPolygon>
                </wp:wrapTight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45085"/>
                        </a:xfrm>
                        <a:prstGeom prst="rect">
                          <a:avLst/>
                        </a:prstGeom>
                        <a:solidFill>
                          <a:srgbClr val="0000A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A725A" id="Rectangle 3" o:spid="_x0000_s1026" style="position:absolute;margin-left:0;margin-top:27.2pt;width:595pt;height:3.5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" fillcolor="#0000ad" stroked="f">
                <w10:wrap type="tight" anchorx="page"/>
              </v:rect>
            </w:pict>
          </mc:Fallback>
        </mc:AlternateContent>
      </w:r>
    </w:p>
    <w:p w14:paraId="6CAA2D70" w14:textId="77777777" w:rsidR="00440044" w:rsidRPr="00440044" w:rsidRDefault="00D02BB5" w:rsidP="00440044">
      <w:r>
        <w:rPr>
          <w:rFonts w:ascii="Calibri" w:hAnsi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94D584" wp14:editId="4ECFF348">
                <wp:simplePos x="0" y="0"/>
                <wp:positionH relativeFrom="margin">
                  <wp:posOffset>1905</wp:posOffset>
                </wp:positionH>
                <wp:positionV relativeFrom="paragraph">
                  <wp:posOffset>400512</wp:posOffset>
                </wp:positionV>
                <wp:extent cx="6629400" cy="7647709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6477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9E240A" w14:textId="32A7A5FD" w:rsidR="000F0B73" w:rsidRPr="00257A1A" w:rsidRDefault="000F0B73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21C4279B" w14:textId="77777777" w:rsidR="00257A1A" w:rsidRDefault="00257A1A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3AA957E1" w14:textId="7B5914F3" w:rsidR="00257A1A" w:rsidRPr="00340E39" w:rsidRDefault="00257A1A" w:rsidP="00672E22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jc w:val="center"/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bdr w:val="nil"/>
                                <w:lang w:val="en-US"/>
                              </w:rPr>
                            </w:pPr>
                            <w:r w:rsidRPr="00340E39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bdr w:val="nil"/>
                                <w:lang w:val="en-US"/>
                              </w:rPr>
                              <w:t>PLASTIC PACKAGING TAX 1</w:t>
                            </w:r>
                            <w:r w:rsidRPr="00340E39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bdr w:val="nil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Pr="00340E39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bdr w:val="nil"/>
                                <w:lang w:val="en-US"/>
                              </w:rPr>
                              <w:t xml:space="preserve"> APRIL 2022</w:t>
                            </w:r>
                          </w:p>
                          <w:p w14:paraId="2385B12E" w14:textId="77777777" w:rsidR="00672E22" w:rsidRPr="00257A1A" w:rsidRDefault="00672E22" w:rsidP="00672E22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jc w:val="center"/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bdr w:val="nil"/>
                                <w:lang w:val="en-US"/>
                              </w:rPr>
                            </w:pPr>
                          </w:p>
                          <w:p w14:paraId="59D78064" w14:textId="77777777" w:rsidR="00672E22" w:rsidRDefault="00672E22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6497BA11" w14:textId="45AE653E" w:rsidR="00257A1A" w:rsidRPr="00340E39" w:rsidRDefault="00257A1A" w:rsidP="00672E22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jc w:val="center"/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bdr w:val="nil"/>
                                <w:lang w:val="en-US"/>
                              </w:rPr>
                            </w:pPr>
                            <w:r w:rsidRPr="00340E39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bdr w:val="nil"/>
                                <w:lang w:val="en-US"/>
                              </w:rPr>
                              <w:t>ES</w:t>
                            </w:r>
                            <w:r w:rsidR="00D86A7C" w:rsidRPr="00340E39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bdr w:val="nil"/>
                                <w:lang w:val="en-US"/>
                              </w:rPr>
                              <w:t>D</w:t>
                            </w:r>
                            <w:r w:rsidRPr="00340E39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bdr w:val="nil"/>
                                <w:lang w:val="en-US"/>
                              </w:rPr>
                              <w:t xml:space="preserve"> </w:t>
                            </w:r>
                            <w:r w:rsidR="00D86A7C" w:rsidRPr="00340E39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bdr w:val="nil"/>
                                <w:lang w:val="en-US"/>
                              </w:rPr>
                              <w:t>PINK ANTISTATIC</w:t>
                            </w:r>
                            <w:r w:rsidR="003717B2" w:rsidRPr="00340E39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bdr w:val="nil"/>
                                <w:lang w:val="en-US"/>
                              </w:rPr>
                              <w:t xml:space="preserve"> BUBBLE</w:t>
                            </w:r>
                            <w:r w:rsidR="00D86A7C" w:rsidRPr="00340E39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bdr w:val="nil"/>
                                <w:lang w:val="en-US"/>
                              </w:rPr>
                              <w:t xml:space="preserve"> </w:t>
                            </w:r>
                            <w:r w:rsidRPr="00340E39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bdr w:val="nil"/>
                                <w:lang w:val="en-US"/>
                              </w:rPr>
                              <w:t>BAGS CONSTRUCTION</w:t>
                            </w:r>
                            <w:r w:rsidR="00672E22" w:rsidRPr="00340E39"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32"/>
                                <w:szCs w:val="32"/>
                                <w:bdr w:val="nil"/>
                                <w:lang w:val="en-US"/>
                              </w:rPr>
                              <w:t xml:space="preserve"> (PBB)</w:t>
                            </w:r>
                          </w:p>
                          <w:p w14:paraId="3A9C168B" w14:textId="77777777" w:rsidR="00257A1A" w:rsidRPr="00257A1A" w:rsidRDefault="00257A1A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/>
                                <w:bCs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2E25B4DF" w14:textId="0EFB98C5" w:rsidR="00257A1A" w:rsidRDefault="00257A1A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65207D8E" w14:textId="2A7D8F12" w:rsidR="00672E22" w:rsidRPr="00257A1A" w:rsidRDefault="00672E22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E68141" wp14:editId="7EF95AAC">
                                  <wp:extent cx="4406900" cy="10414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06900" cy="1041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459666" w14:textId="77777777" w:rsidR="00257A1A" w:rsidRPr="00257A1A" w:rsidRDefault="00257A1A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18D9683B" w14:textId="77777777" w:rsidR="000F0B73" w:rsidRPr="00257A1A" w:rsidRDefault="000F0B73" w:rsidP="000F0B7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GridTable4-Accent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05"/>
                              <w:gridCol w:w="7727"/>
                            </w:tblGrid>
                            <w:tr w:rsidR="00672E22" w:rsidRPr="00672E22" w14:paraId="51352370" w14:textId="77777777" w:rsidTr="00672E22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5" w:type="dxa"/>
                                </w:tcPr>
                                <w:p w14:paraId="7268E8B6" w14:textId="0ADFC522" w:rsidR="00672E22" w:rsidRPr="00672E22" w:rsidRDefault="00672E22" w:rsidP="00FD2A75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Construction</w:t>
                                  </w:r>
                                </w:p>
                              </w:tc>
                              <w:tc>
                                <w:tcPr>
                                  <w:tcW w:w="7727" w:type="dxa"/>
                                </w:tcPr>
                                <w:p w14:paraId="3DB483E8" w14:textId="2D742C2C" w:rsidR="00672E22" w:rsidRPr="00672E22" w:rsidRDefault="00672E22" w:rsidP="00FD2A75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Values</w:t>
                                  </w:r>
                                </w:p>
                              </w:tc>
                            </w:tr>
                            <w:tr w:rsidR="00672E22" w:rsidRPr="00672E22" w14:paraId="2EDCDF83" w14:textId="77777777" w:rsidTr="00672E2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5" w:type="dxa"/>
                                </w:tcPr>
                                <w:p w14:paraId="7E822F67" w14:textId="01849A9A" w:rsidR="00672E22" w:rsidRPr="00672E22" w:rsidRDefault="00672E22" w:rsidP="00FD2A75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672E22"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Structure</w:t>
                                  </w:r>
                                </w:p>
                              </w:tc>
                              <w:tc>
                                <w:tcPr>
                                  <w:tcW w:w="7727" w:type="dxa"/>
                                </w:tcPr>
                                <w:p w14:paraId="6361829E" w14:textId="0D667DAD" w:rsidR="00672E22" w:rsidRPr="00672E22" w:rsidRDefault="00672E22" w:rsidP="00FD2A75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672E22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 xml:space="preserve">PE </w:t>
                                  </w:r>
                                  <w: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(</w:t>
                                  </w:r>
                                  <w:r w:rsidRPr="00672E22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80gsm</w:t>
                                  </w:r>
                                  <w: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672E22" w:rsidRPr="00672E22" w14:paraId="0D2A3BB6" w14:textId="77777777" w:rsidTr="00672E22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5" w:type="dxa"/>
                                </w:tcPr>
                                <w:p w14:paraId="6A775E95" w14:textId="4391F49D" w:rsidR="00672E22" w:rsidRPr="00672E22" w:rsidRDefault="00672E22" w:rsidP="00FD2A75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672E22"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7727" w:type="dxa"/>
                                </w:tcPr>
                                <w:p w14:paraId="00746A9A" w14:textId="77A573A3" w:rsidR="00672E22" w:rsidRPr="00672E22" w:rsidRDefault="00672E22" w:rsidP="00FD2A75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672E22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 xml:space="preserve">76gsm (95%), 100% Reusable, </w:t>
                                  </w:r>
                                  <w: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(</w:t>
                                  </w:r>
                                  <w:r w:rsidRPr="00672E22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35gsm Recycled</w:t>
                                  </w:r>
                                  <w: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,</w:t>
                                  </w:r>
                                  <w:r w:rsidRPr="00672E22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 xml:space="preserve"> 46.06%</w:t>
                                  </w:r>
                                  <w: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672E22" w:rsidRPr="00672E22" w14:paraId="5B8CF1C0" w14:textId="77777777" w:rsidTr="00672E2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5" w:type="dxa"/>
                                </w:tcPr>
                                <w:p w14:paraId="28417D93" w14:textId="6D047A13" w:rsidR="00672E22" w:rsidRPr="00672E22" w:rsidRDefault="00672E22" w:rsidP="00FD2A75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672E22"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Antistatic + Pink Masterbatch</w:t>
                                  </w:r>
                                </w:p>
                              </w:tc>
                              <w:tc>
                                <w:tcPr>
                                  <w:tcW w:w="7727" w:type="dxa"/>
                                </w:tcPr>
                                <w:p w14:paraId="737B482E" w14:textId="2152340B" w:rsidR="00672E22" w:rsidRPr="00672E22" w:rsidRDefault="00672E22" w:rsidP="00FD2A75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672E22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4gsm</w:t>
                                  </w:r>
                                  <w:r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,</w:t>
                                  </w:r>
                                  <w:r w:rsidRPr="00672E22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 xml:space="preserve"> 5%</w:t>
                                  </w:r>
                                </w:p>
                              </w:tc>
                            </w:tr>
                            <w:tr w:rsidR="00672E22" w:rsidRPr="00672E22" w14:paraId="28BD5981" w14:textId="77777777" w:rsidTr="00672E22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405" w:type="dxa"/>
                                </w:tcPr>
                                <w:p w14:paraId="49233DAC" w14:textId="3479752F" w:rsidR="00672E22" w:rsidRPr="00672E22" w:rsidRDefault="00672E22" w:rsidP="00FD2A75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672E22">
                                    <w:rPr>
                                      <w:rFonts w:asciiTheme="majorHAnsi" w:eastAsia="Arial Unicode MS" w:hAnsiTheme="majorHAnsi" w:cstheme="majorHAnsi"/>
                                      <w:b w:val="0"/>
                                      <w:bCs w:val="0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Proportion of the recycled material</w:t>
                                  </w:r>
                                </w:p>
                              </w:tc>
                              <w:tc>
                                <w:tcPr>
                                  <w:tcW w:w="7727" w:type="dxa"/>
                                </w:tcPr>
                                <w:p w14:paraId="6801D10A" w14:textId="77777777" w:rsidR="00672E22" w:rsidRPr="00672E22" w:rsidRDefault="00672E22" w:rsidP="00FD2A75">
                                  <w:pPr>
                                    <w:pBdr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  <w:between w:val="nil"/>
                                      <w:bar w:val="nil"/>
                                    </w:pBd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</w:pPr>
                                  <w:r w:rsidRPr="00672E22">
                                    <w:rPr>
                                      <w:rFonts w:asciiTheme="majorHAnsi" w:eastAsia="Arial Unicode MS" w:hAnsiTheme="majorHAnsi" w:cstheme="majorHAnsi"/>
                                      <w:sz w:val="28"/>
                                      <w:szCs w:val="28"/>
                                      <w:bdr w:val="nil"/>
                                      <w:lang w:val="en-US"/>
                                    </w:rPr>
                                    <w:t>35/80= 43.75%</w:t>
                                  </w:r>
                                </w:p>
                              </w:tc>
                            </w:tr>
                          </w:tbl>
                          <w:p w14:paraId="2F774D2C" w14:textId="0ED8522D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1BD53CE0" w14:textId="5E8D1D83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66B21702" w14:textId="5929A18F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2D27D220" w14:textId="6BB4F408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0811DD2B" w14:textId="305E6B40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31454BAB" w14:textId="4A74BBA8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7B500261" w14:textId="1C6724DA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Victoria Blizzard</w:t>
                            </w:r>
                          </w:p>
                          <w:p w14:paraId="3BFD6E40" w14:textId="1353B46E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 xml:space="preserve">Director </w:t>
                            </w:r>
                          </w:p>
                          <w:p w14:paraId="0D3D9B3C" w14:textId="0F78F3EA" w:rsid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</w:p>
                          <w:p w14:paraId="2E320471" w14:textId="174E9745" w:rsidR="00257A1A" w:rsidRPr="00257A1A" w:rsidRDefault="00257A1A" w:rsidP="00257A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01.03.2022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4D58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.15pt;margin-top:31.55pt;width:522pt;height:602.2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" fillcolor="white [3201]" stroked="f" strokeweight=".5pt">
                <v:textbox>
                  <w:txbxContent>
                    <w:p w14:paraId="479E240A" w14:textId="32A7A5FD" w:rsidR="000F0B73" w:rsidRPr="00257A1A" w:rsidRDefault="000F0B73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21C4279B" w14:textId="77777777" w:rsidR="00257A1A" w:rsidRDefault="00257A1A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3AA957E1" w14:textId="7B5914F3" w:rsidR="00257A1A" w:rsidRPr="00340E39" w:rsidRDefault="00257A1A" w:rsidP="00672E22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jc w:val="center"/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u w:val="single"/>
                          <w:bdr w:val="nil"/>
                          <w:lang w:val="en-US"/>
                        </w:rPr>
                      </w:pPr>
                      <w:r w:rsidRPr="00340E39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u w:val="single"/>
                          <w:bdr w:val="nil"/>
                          <w:lang w:val="en-US"/>
                        </w:rPr>
                        <w:t>PLASTIC PACKAGING TAX 1</w:t>
                      </w:r>
                      <w:r w:rsidRPr="00340E39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u w:val="single"/>
                          <w:bdr w:val="nil"/>
                          <w:vertAlign w:val="superscript"/>
                          <w:lang w:val="en-US"/>
                        </w:rPr>
                        <w:t>st</w:t>
                      </w:r>
                      <w:r w:rsidRPr="00340E39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u w:val="single"/>
                          <w:bdr w:val="nil"/>
                          <w:lang w:val="en-US"/>
                        </w:rPr>
                        <w:t xml:space="preserve"> APRIL 2022</w:t>
                      </w:r>
                    </w:p>
                    <w:p w14:paraId="2385B12E" w14:textId="77777777" w:rsidR="00672E22" w:rsidRPr="00257A1A" w:rsidRDefault="00672E22" w:rsidP="00672E22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jc w:val="center"/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28"/>
                          <w:szCs w:val="28"/>
                          <w:u w:val="single"/>
                          <w:bdr w:val="nil"/>
                          <w:lang w:val="en-US"/>
                        </w:rPr>
                      </w:pPr>
                    </w:p>
                    <w:p w14:paraId="59D78064" w14:textId="77777777" w:rsidR="00672E22" w:rsidRDefault="00672E22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6497BA11" w14:textId="45AE653E" w:rsidR="00257A1A" w:rsidRPr="00340E39" w:rsidRDefault="00257A1A" w:rsidP="00672E22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jc w:val="center"/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bdr w:val="nil"/>
                          <w:lang w:val="en-US"/>
                        </w:rPr>
                      </w:pPr>
                      <w:r w:rsidRPr="00340E39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bdr w:val="nil"/>
                          <w:lang w:val="en-US"/>
                        </w:rPr>
                        <w:t>ES</w:t>
                      </w:r>
                      <w:r w:rsidR="00D86A7C" w:rsidRPr="00340E39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bdr w:val="nil"/>
                          <w:lang w:val="en-US"/>
                        </w:rPr>
                        <w:t>D</w:t>
                      </w:r>
                      <w:r w:rsidRPr="00340E39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bdr w:val="nil"/>
                          <w:lang w:val="en-US"/>
                        </w:rPr>
                        <w:t xml:space="preserve"> </w:t>
                      </w:r>
                      <w:r w:rsidR="00D86A7C" w:rsidRPr="00340E39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bdr w:val="nil"/>
                          <w:lang w:val="en-US"/>
                        </w:rPr>
                        <w:t>PINK ANTISTATIC</w:t>
                      </w:r>
                      <w:r w:rsidR="003717B2" w:rsidRPr="00340E39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bdr w:val="nil"/>
                          <w:lang w:val="en-US"/>
                        </w:rPr>
                        <w:t xml:space="preserve"> BUBBLE</w:t>
                      </w:r>
                      <w:r w:rsidR="00D86A7C" w:rsidRPr="00340E39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bdr w:val="nil"/>
                          <w:lang w:val="en-US"/>
                        </w:rPr>
                        <w:t xml:space="preserve"> </w:t>
                      </w:r>
                      <w:r w:rsidRPr="00340E39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bdr w:val="nil"/>
                          <w:lang w:val="en-US"/>
                        </w:rPr>
                        <w:t>BAGS CONSTRUCTION</w:t>
                      </w:r>
                      <w:r w:rsidR="00672E22" w:rsidRPr="00340E39"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32"/>
                          <w:szCs w:val="32"/>
                          <w:bdr w:val="nil"/>
                          <w:lang w:val="en-US"/>
                        </w:rPr>
                        <w:t xml:space="preserve"> (PBB)</w:t>
                      </w:r>
                    </w:p>
                    <w:p w14:paraId="3A9C168B" w14:textId="77777777" w:rsidR="00257A1A" w:rsidRPr="00257A1A" w:rsidRDefault="00257A1A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b/>
                          <w:bCs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2E25B4DF" w14:textId="0EFB98C5" w:rsidR="00257A1A" w:rsidRDefault="00257A1A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65207D8E" w14:textId="2A7D8F12" w:rsidR="00672E22" w:rsidRPr="00257A1A" w:rsidRDefault="00672E22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E68141" wp14:editId="7EF95AAC">
                            <wp:extent cx="4406900" cy="10414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06900" cy="1041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459666" w14:textId="77777777" w:rsidR="00257A1A" w:rsidRPr="00257A1A" w:rsidRDefault="00257A1A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18D9683B" w14:textId="77777777" w:rsidR="000F0B73" w:rsidRPr="00257A1A" w:rsidRDefault="000F0B73" w:rsidP="000F0B7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tbl>
                      <w:tblPr>
                        <w:tblStyle w:val="GridTable4-Accent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05"/>
                        <w:gridCol w:w="7727"/>
                      </w:tblGrid>
                      <w:tr w:rsidR="00672E22" w:rsidRPr="00672E22" w14:paraId="51352370" w14:textId="77777777" w:rsidTr="00672E22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5" w:type="dxa"/>
                          </w:tcPr>
                          <w:p w14:paraId="7268E8B6" w14:textId="0ADFC522" w:rsidR="00672E22" w:rsidRPr="00672E22" w:rsidRDefault="00672E22" w:rsidP="00FD2A7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Construction</w:t>
                            </w:r>
                          </w:p>
                        </w:tc>
                        <w:tc>
                          <w:tcPr>
                            <w:tcW w:w="7727" w:type="dxa"/>
                          </w:tcPr>
                          <w:p w14:paraId="3DB483E8" w14:textId="2D742C2C" w:rsidR="00672E22" w:rsidRPr="00672E22" w:rsidRDefault="00672E22" w:rsidP="00FD2A7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Values</w:t>
                            </w:r>
                          </w:p>
                        </w:tc>
                      </w:tr>
                      <w:tr w:rsidR="00672E22" w:rsidRPr="00672E22" w14:paraId="2EDCDF83" w14:textId="77777777" w:rsidTr="00672E2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5" w:type="dxa"/>
                          </w:tcPr>
                          <w:p w14:paraId="7E822F67" w14:textId="01849A9A" w:rsidR="00672E22" w:rsidRPr="00672E22" w:rsidRDefault="00672E22" w:rsidP="00FD2A7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672E22"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Structure</w:t>
                            </w:r>
                          </w:p>
                        </w:tc>
                        <w:tc>
                          <w:tcPr>
                            <w:tcW w:w="7727" w:type="dxa"/>
                          </w:tcPr>
                          <w:p w14:paraId="6361829E" w14:textId="0D667DAD" w:rsidR="00672E22" w:rsidRPr="00672E22" w:rsidRDefault="00672E22" w:rsidP="00FD2A7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672E22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 xml:space="preserve">PE </w:t>
                            </w: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(</w:t>
                            </w:r>
                            <w:r w:rsidRPr="00672E22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80gsm</w:t>
                            </w: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)</w:t>
                            </w:r>
                          </w:p>
                        </w:tc>
                      </w:tr>
                      <w:tr w:rsidR="00672E22" w:rsidRPr="00672E22" w14:paraId="0D2A3BB6" w14:textId="77777777" w:rsidTr="00672E22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5" w:type="dxa"/>
                          </w:tcPr>
                          <w:p w14:paraId="6A775E95" w14:textId="4391F49D" w:rsidR="00672E22" w:rsidRPr="00672E22" w:rsidRDefault="00672E22" w:rsidP="00FD2A7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672E22"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7727" w:type="dxa"/>
                          </w:tcPr>
                          <w:p w14:paraId="00746A9A" w14:textId="77A573A3" w:rsidR="00672E22" w:rsidRPr="00672E22" w:rsidRDefault="00672E22" w:rsidP="00FD2A7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672E22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 xml:space="preserve">76gsm (95%), 100% Reusable, </w:t>
                            </w: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(</w:t>
                            </w:r>
                            <w:r w:rsidRPr="00672E22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35gsm Recycled</w:t>
                            </w: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,</w:t>
                            </w:r>
                            <w:r w:rsidRPr="00672E22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 xml:space="preserve"> 46.06%</w:t>
                            </w: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)</w:t>
                            </w:r>
                          </w:p>
                        </w:tc>
                      </w:tr>
                      <w:tr w:rsidR="00672E22" w:rsidRPr="00672E22" w14:paraId="5B8CF1C0" w14:textId="77777777" w:rsidTr="00672E2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5" w:type="dxa"/>
                          </w:tcPr>
                          <w:p w14:paraId="28417D93" w14:textId="6D047A13" w:rsidR="00672E22" w:rsidRPr="00672E22" w:rsidRDefault="00672E22" w:rsidP="00FD2A7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672E22"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Antistatic + Pink Masterbatch</w:t>
                            </w:r>
                          </w:p>
                        </w:tc>
                        <w:tc>
                          <w:tcPr>
                            <w:tcW w:w="7727" w:type="dxa"/>
                          </w:tcPr>
                          <w:p w14:paraId="737B482E" w14:textId="2152340B" w:rsidR="00672E22" w:rsidRPr="00672E22" w:rsidRDefault="00672E22" w:rsidP="00FD2A7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672E22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4gsm</w:t>
                            </w:r>
                            <w:r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,</w:t>
                            </w:r>
                            <w:r w:rsidRPr="00672E22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 xml:space="preserve"> 5%</w:t>
                            </w:r>
                          </w:p>
                        </w:tc>
                      </w:tr>
                      <w:tr w:rsidR="00672E22" w:rsidRPr="00672E22" w14:paraId="28BD5981" w14:textId="77777777" w:rsidTr="00672E22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405" w:type="dxa"/>
                          </w:tcPr>
                          <w:p w14:paraId="49233DAC" w14:textId="3479752F" w:rsidR="00672E22" w:rsidRPr="00672E22" w:rsidRDefault="00672E22" w:rsidP="00FD2A7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672E22">
                              <w:rPr>
                                <w:rFonts w:asciiTheme="majorHAnsi" w:eastAsia="Arial Unicode MS" w:hAnsiTheme="majorHAnsi" w:cstheme="majorHAnsi"/>
                                <w:b w:val="0"/>
                                <w:bCs w:val="0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Proportion of the recycled material</w:t>
                            </w:r>
                          </w:p>
                        </w:tc>
                        <w:tc>
                          <w:tcPr>
                            <w:tcW w:w="7727" w:type="dxa"/>
                          </w:tcPr>
                          <w:p w14:paraId="6801D10A" w14:textId="77777777" w:rsidR="00672E22" w:rsidRPr="00672E22" w:rsidRDefault="00672E22" w:rsidP="00FD2A7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</w:pPr>
                            <w:r w:rsidRPr="00672E22">
                              <w:rPr>
                                <w:rFonts w:asciiTheme="majorHAnsi" w:eastAsia="Arial Unicode MS" w:hAnsiTheme="majorHAnsi" w:cstheme="majorHAnsi"/>
                                <w:sz w:val="28"/>
                                <w:szCs w:val="28"/>
                                <w:bdr w:val="nil"/>
                                <w:lang w:val="en-US"/>
                              </w:rPr>
                              <w:t>35/80= 43.75%</w:t>
                            </w:r>
                          </w:p>
                        </w:tc>
                      </w:tr>
                    </w:tbl>
                    <w:p w14:paraId="2F774D2C" w14:textId="0ED8522D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1BD53CE0" w14:textId="5E8D1D83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66B21702" w14:textId="5929A18F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2D27D220" w14:textId="6BB4F408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0811DD2B" w14:textId="305E6B40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31454BAB" w14:textId="4A74BBA8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7B500261" w14:textId="1C6724DA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  <w: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  <w:t>Victoria Blizzard</w:t>
                      </w:r>
                    </w:p>
                    <w:p w14:paraId="3BFD6E40" w14:textId="1353B46E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  <w: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  <w:t xml:space="preserve">Director </w:t>
                      </w:r>
                    </w:p>
                    <w:p w14:paraId="0D3D9B3C" w14:textId="0F78F3EA" w:rsid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</w:p>
                    <w:p w14:paraId="2E320471" w14:textId="174E9745" w:rsidR="00257A1A" w:rsidRPr="00257A1A" w:rsidRDefault="00257A1A" w:rsidP="00257A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</w:pPr>
                      <w:r>
                        <w:rPr>
                          <w:rFonts w:asciiTheme="majorHAnsi" w:eastAsia="Arial Unicode MS" w:hAnsiTheme="majorHAnsi" w:cstheme="majorHAnsi"/>
                          <w:sz w:val="28"/>
                          <w:szCs w:val="28"/>
                          <w:bdr w:val="nil"/>
                          <w:lang w:val="en-US"/>
                        </w:rPr>
                        <w:t>01.03.2022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9E1A8C" w14:textId="24037F9D" w:rsidR="00873D00" w:rsidRPr="00CE1FDA" w:rsidRDefault="00FB3E8E" w:rsidP="00FB3E8E">
      <w:pPr>
        <w:rPr>
          <w:rFonts w:ascii="Calibri" w:hAnsi="Calibri"/>
          <w:b/>
          <w:bCs/>
          <w:sz w:val="28"/>
          <w:szCs w:val="28"/>
        </w:rPr>
      </w:pPr>
      <w:bookmarkStart w:id="0" w:name="_Hlk49940891"/>
      <w:r w:rsidRPr="00CE1FDA">
        <w:rPr>
          <w:rFonts w:ascii="Calibri" w:hAnsi="Calibri"/>
          <w:b/>
          <w:bCs/>
          <w:sz w:val="28"/>
          <w:szCs w:val="28"/>
        </w:rPr>
        <w:t xml:space="preserve"> </w:t>
      </w:r>
    </w:p>
    <w:bookmarkEnd w:id="0"/>
    <w:p w14:paraId="676D463F" w14:textId="35436F6B" w:rsidR="00D02BB5" w:rsidRPr="00D02BB5" w:rsidRDefault="00672E22" w:rsidP="00D02BB5">
      <w:pPr>
        <w:tabs>
          <w:tab w:val="left" w:pos="1834"/>
        </w:tabs>
        <w:ind w:left="720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87936" behindDoc="1" locked="0" layoutInCell="1" allowOverlap="1" wp14:anchorId="6C6DB866" wp14:editId="5744A9A5">
            <wp:simplePos x="0" y="0"/>
            <wp:positionH relativeFrom="column">
              <wp:posOffset>4723914</wp:posOffset>
            </wp:positionH>
            <wp:positionV relativeFrom="paragraph">
              <wp:posOffset>1505585</wp:posOffset>
            </wp:positionV>
            <wp:extent cx="1621155" cy="1080770"/>
            <wp:effectExtent l="0" t="0" r="4445" b="0"/>
            <wp:wrapTight wrapText="bothSides">
              <wp:wrapPolygon edited="0">
                <wp:start x="0" y="0"/>
                <wp:lineTo x="0" y="21321"/>
                <wp:lineTo x="21490" y="21321"/>
                <wp:lineTo x="21490" y="0"/>
                <wp:lineTo x="0" y="0"/>
              </wp:wrapPolygon>
            </wp:wrapTight>
            <wp:docPr id="15" name="Picture 15" descr="A picture containing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electronic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7EC" w:rsidRPr="00D02BB5">
        <w:rPr>
          <w:rFonts w:asciiTheme="majorHAnsi" w:hAnsiTheme="majorHAnsi" w:cstheme="majorHAnsi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B4F231" wp14:editId="2ABBFDE5">
                <wp:simplePos x="0" y="0"/>
                <wp:positionH relativeFrom="page">
                  <wp:posOffset>0</wp:posOffset>
                </wp:positionH>
                <wp:positionV relativeFrom="paragraph">
                  <wp:posOffset>7406640</wp:posOffset>
                </wp:positionV>
                <wp:extent cx="7556500" cy="45085"/>
                <wp:effectExtent l="0" t="0" r="6350" b="0"/>
                <wp:wrapTight wrapText="bothSides">
                  <wp:wrapPolygon edited="0">
                    <wp:start x="0" y="0"/>
                    <wp:lineTo x="0" y="9127"/>
                    <wp:lineTo x="21564" y="9127"/>
                    <wp:lineTo x="21564" y="0"/>
                    <wp:lineTo x="0" y="0"/>
                  </wp:wrapPolygon>
                </wp:wrapTight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45085"/>
                        </a:xfrm>
                        <a:prstGeom prst="rect">
                          <a:avLst/>
                        </a:prstGeom>
                        <a:solidFill>
                          <a:srgbClr val="0000AD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9CCE6" id="Rectangle 10" o:spid="_x0000_s1026" style="position:absolute;margin-left:0;margin-top:583.2pt;width:595pt;height:3.5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" fillcolor="#0000ad" stroked="f">
                <w10:wrap type="tight" anchorx="page"/>
              </v:rect>
            </w:pict>
          </mc:Fallback>
        </mc:AlternateContent>
      </w:r>
      <w:r w:rsidR="00B077EC" w:rsidRPr="00D02BB5">
        <w:rPr>
          <w:rFonts w:asciiTheme="majorHAnsi" w:hAnsiTheme="majorHAnsi" w:cstheme="majorHAnsi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080799" wp14:editId="14181E0D">
                <wp:simplePos x="0" y="0"/>
                <wp:positionH relativeFrom="page">
                  <wp:posOffset>0</wp:posOffset>
                </wp:positionH>
                <wp:positionV relativeFrom="paragraph">
                  <wp:posOffset>7448550</wp:posOffset>
                </wp:positionV>
                <wp:extent cx="7556500" cy="45085"/>
                <wp:effectExtent l="0" t="0" r="6350" b="0"/>
                <wp:wrapTight wrapText="bothSides">
                  <wp:wrapPolygon edited="0">
                    <wp:start x="0" y="0"/>
                    <wp:lineTo x="0" y="9127"/>
                    <wp:lineTo x="21564" y="9127"/>
                    <wp:lineTo x="21564" y="0"/>
                    <wp:lineTo x="0" y="0"/>
                  </wp:wrapPolygon>
                </wp:wrapTight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500" cy="45085"/>
                        </a:xfrm>
                        <a:prstGeom prst="rect">
                          <a:avLst/>
                        </a:prstGeom>
                        <a:solidFill>
                          <a:srgbClr val="FFD82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544A3" id="Rectangle 9" o:spid="_x0000_s1026" style="position:absolute;margin-left:0;margin-top:586.5pt;width:595pt;height:3.5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" fillcolor="#ffd825" stroked="f">
                <w10:wrap type="tight" anchorx="page"/>
              </v:rect>
            </w:pict>
          </mc:Fallback>
        </mc:AlternateContent>
      </w:r>
      <w:r w:rsidR="00B077EC" w:rsidRPr="00D02BB5">
        <w:rPr>
          <w:rFonts w:asciiTheme="majorHAnsi" w:hAnsiTheme="majorHAnsi" w:cstheme="majorHAnsi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45854D" wp14:editId="1217DE1A">
                <wp:simplePos x="0" y="0"/>
                <wp:positionH relativeFrom="page">
                  <wp:posOffset>12700</wp:posOffset>
                </wp:positionH>
                <wp:positionV relativeFrom="paragraph">
                  <wp:posOffset>8045450</wp:posOffset>
                </wp:positionV>
                <wp:extent cx="7543800" cy="4572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2516C" w14:textId="77777777" w:rsidR="00CC3429" w:rsidRPr="00196057" w:rsidRDefault="00CC3429" w:rsidP="00CC3429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 w:rsidRPr="00196057">
                              <w:rPr>
                                <w:rFonts w:ascii="Arial" w:hAnsi="Arial"/>
                                <w:b/>
                                <w:sz w:val="16"/>
                              </w:rPr>
                              <w:t xml:space="preserve">© Copyright </w:t>
                            </w:r>
                            <w:r w:rsidRPr="00196057">
                              <w:rPr>
                                <w:rFonts w:ascii="Arial" w:hAnsi="Arial"/>
                                <w:sz w:val="16"/>
                              </w:rPr>
                              <w:t>Bondline Electronics Limited.</w:t>
                            </w:r>
                            <w:r w:rsidRPr="00196057">
                              <w:rPr>
                                <w:rFonts w:ascii="Arial" w:hAnsi="Arial"/>
                                <w:b/>
                                <w:sz w:val="16"/>
                              </w:rPr>
                              <w:t xml:space="preserve"> Registered Company Number: </w:t>
                            </w:r>
                            <w:r w:rsidRPr="00196057">
                              <w:rPr>
                                <w:rFonts w:ascii="Arial" w:hAnsi="Arial"/>
                                <w:sz w:val="16"/>
                              </w:rPr>
                              <w:t>02933918.</w:t>
                            </w:r>
                          </w:p>
                          <w:p w14:paraId="52CA7ADE" w14:textId="77777777" w:rsidR="00CC3429" w:rsidRPr="00196057" w:rsidRDefault="00CC3429" w:rsidP="00CC3429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sz w:val="16"/>
                              </w:rPr>
                            </w:pPr>
                            <w:r w:rsidRPr="00196057">
                              <w:rPr>
                                <w:rFonts w:ascii="Arial" w:hAnsi="Arial"/>
                                <w:b/>
                                <w:sz w:val="16"/>
                              </w:rPr>
                              <w:t xml:space="preserve">Registered Company Address: </w:t>
                            </w:r>
                            <w:r w:rsidRPr="00196057">
                              <w:rPr>
                                <w:rFonts w:ascii="Arial" w:hAnsi="Arial"/>
                                <w:sz w:val="16"/>
                              </w:rPr>
                              <w:t>Bondline Electronics Limited, Unit 4 Rivermead Dr, Swindon, Wiltshire, SN5 7EX.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5854D" id="Text Box 12" o:spid="_x0000_s1029" type="#_x0000_t202" style="position:absolute;left:0;text-align:left;margin-left:1pt;margin-top:633.5pt;width:594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" filled="f" stroked="f">
                <v:textbox>
                  <w:txbxContent>
                    <w:p w14:paraId="4D12516C" w14:textId="77777777" w:rsidR="00CC3429" w:rsidRPr="00196057" w:rsidRDefault="00CC3429" w:rsidP="00CC3429">
                      <w:pPr>
                        <w:spacing w:line="360" w:lineRule="auto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 w:rsidRPr="00196057">
                        <w:rPr>
                          <w:rFonts w:ascii="Arial" w:hAnsi="Arial"/>
                          <w:b/>
                          <w:sz w:val="16"/>
                        </w:rPr>
                        <w:t xml:space="preserve">© Copyright </w:t>
                      </w:r>
                      <w:r w:rsidRPr="00196057">
                        <w:rPr>
                          <w:rFonts w:ascii="Arial" w:hAnsi="Arial"/>
                          <w:sz w:val="16"/>
                        </w:rPr>
                        <w:t>Bondline Electronics Limited.</w:t>
                      </w:r>
                      <w:r w:rsidRPr="00196057">
                        <w:rPr>
                          <w:rFonts w:ascii="Arial" w:hAnsi="Arial"/>
                          <w:b/>
                          <w:sz w:val="16"/>
                        </w:rPr>
                        <w:t xml:space="preserve"> Registered Company Number: </w:t>
                      </w:r>
                      <w:r w:rsidRPr="00196057">
                        <w:rPr>
                          <w:rFonts w:ascii="Arial" w:hAnsi="Arial"/>
                          <w:sz w:val="16"/>
                        </w:rPr>
                        <w:t>02933918.</w:t>
                      </w:r>
                    </w:p>
                    <w:p w14:paraId="52CA7ADE" w14:textId="77777777" w:rsidR="00CC3429" w:rsidRPr="00196057" w:rsidRDefault="00CC3429" w:rsidP="00CC3429">
                      <w:pPr>
                        <w:spacing w:line="360" w:lineRule="auto"/>
                        <w:jc w:val="center"/>
                        <w:rPr>
                          <w:rFonts w:ascii="Arial" w:hAnsi="Arial"/>
                          <w:sz w:val="16"/>
                        </w:rPr>
                      </w:pPr>
                      <w:r w:rsidRPr="00196057">
                        <w:rPr>
                          <w:rFonts w:ascii="Arial" w:hAnsi="Arial"/>
                          <w:b/>
                          <w:sz w:val="16"/>
                        </w:rPr>
                        <w:t xml:space="preserve">Registered Company Address: </w:t>
                      </w:r>
                      <w:r w:rsidRPr="00196057">
                        <w:rPr>
                          <w:rFonts w:ascii="Arial" w:hAnsi="Arial"/>
                          <w:sz w:val="16"/>
                        </w:rPr>
                        <w:t>Bondline Electronics Limited, Unit 4 Rivermead Dr, Swindon, Wiltshire, SN5 7EX.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077EC" w:rsidRPr="00D02BB5">
        <w:rPr>
          <w:rFonts w:asciiTheme="majorHAnsi" w:hAnsiTheme="majorHAnsi" w:cstheme="majorHAnsi"/>
          <w:b/>
          <w:bCs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B03A20" wp14:editId="5BB2BDAF">
                <wp:simplePos x="0" y="0"/>
                <wp:positionH relativeFrom="page">
                  <wp:posOffset>12700</wp:posOffset>
                </wp:positionH>
                <wp:positionV relativeFrom="paragraph">
                  <wp:posOffset>7681069</wp:posOffset>
                </wp:positionV>
                <wp:extent cx="7543800" cy="2286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EC1CB" w14:textId="77777777" w:rsidR="00CC3429" w:rsidRPr="00B000E6" w:rsidRDefault="00CC3429" w:rsidP="00CC3429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94449C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Telephone:</w:t>
                            </w:r>
                            <w:r w:rsidRPr="0094449C">
                              <w:rPr>
                                <w:rFonts w:ascii="Arial" w:hAnsi="Arial"/>
                                <w:sz w:val="18"/>
                              </w:rPr>
                              <w:t xml:space="preserve"> 01793 511000          </w:t>
                            </w:r>
                            <w:r w:rsidRPr="0094449C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Website:</w:t>
                            </w:r>
                            <w:r w:rsidRPr="0094449C">
                              <w:rPr>
                                <w:rFonts w:ascii="Arial" w:hAnsi="Arial"/>
                                <w:sz w:val="18"/>
                              </w:rPr>
                              <w:t xml:space="preserve"> www.bondline.co.uk          </w:t>
                            </w:r>
                            <w:r w:rsidRPr="0094449C">
                              <w:rPr>
                                <w:rFonts w:ascii="Arial" w:hAnsi="Arial"/>
                                <w:b/>
                                <w:sz w:val="18"/>
                              </w:rPr>
                              <w:t>Email:</w:t>
                            </w:r>
                            <w:r w:rsidRPr="0094449C">
                              <w:rPr>
                                <w:rFonts w:ascii="Arial" w:hAnsi="Arial"/>
                                <w:sz w:val="18"/>
                              </w:rPr>
                              <w:t xml:space="preserve"> sales@bondline.co.uk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03A20" id="Text Box 11" o:spid="_x0000_s1030" type="#_x0000_t202" style="position:absolute;left:0;text-align:left;margin-left:1pt;margin-top:604.8pt;width:594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" filled="f" stroked="f">
                <v:textbox>
                  <w:txbxContent>
                    <w:p w14:paraId="58BEC1CB" w14:textId="77777777" w:rsidR="00CC3429" w:rsidRPr="00B000E6" w:rsidRDefault="00CC3429" w:rsidP="00CC3429">
                      <w:pPr>
                        <w:jc w:val="center"/>
                        <w:rPr>
                          <w:rFonts w:ascii="Arial" w:hAnsi="Arial"/>
                          <w:sz w:val="18"/>
                        </w:rPr>
                      </w:pPr>
                      <w:r w:rsidRPr="0094449C">
                        <w:rPr>
                          <w:rFonts w:ascii="Arial" w:hAnsi="Arial"/>
                          <w:b/>
                          <w:sz w:val="18"/>
                        </w:rPr>
                        <w:t>Telephone:</w:t>
                      </w:r>
                      <w:r w:rsidRPr="0094449C">
                        <w:rPr>
                          <w:rFonts w:ascii="Arial" w:hAnsi="Arial"/>
                          <w:sz w:val="18"/>
                        </w:rPr>
                        <w:t xml:space="preserve"> 01793 511000          </w:t>
                      </w:r>
                      <w:r w:rsidRPr="0094449C">
                        <w:rPr>
                          <w:rFonts w:ascii="Arial" w:hAnsi="Arial"/>
                          <w:b/>
                          <w:sz w:val="18"/>
                        </w:rPr>
                        <w:t>Website:</w:t>
                      </w:r>
                      <w:r w:rsidRPr="0094449C">
                        <w:rPr>
                          <w:rFonts w:ascii="Arial" w:hAnsi="Arial"/>
                          <w:sz w:val="18"/>
                        </w:rPr>
                        <w:t xml:space="preserve"> www.bondline.co.uk          </w:t>
                      </w:r>
                      <w:r w:rsidRPr="0094449C">
                        <w:rPr>
                          <w:rFonts w:ascii="Arial" w:hAnsi="Arial"/>
                          <w:b/>
                          <w:sz w:val="18"/>
                        </w:rPr>
                        <w:t>Email:</w:t>
                      </w:r>
                      <w:r w:rsidRPr="0094449C">
                        <w:rPr>
                          <w:rFonts w:ascii="Arial" w:hAnsi="Arial"/>
                          <w:sz w:val="18"/>
                        </w:rPr>
                        <w:t xml:space="preserve"> sales@bondline.co.uk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077EC" w:rsidRPr="00D02BB5">
        <w:rPr>
          <w:rFonts w:asciiTheme="majorHAnsi" w:hAnsiTheme="majorHAnsi" w:cstheme="majorHAnsi"/>
          <w:b/>
          <w:bCs/>
          <w:noProof/>
          <w:color w:val="000000"/>
          <w:sz w:val="32"/>
          <w:szCs w:val="32"/>
          <w:lang w:val="en-US"/>
        </w:rPr>
        <w:drawing>
          <wp:anchor distT="0" distB="0" distL="114300" distR="114300" simplePos="0" relativeHeight="251679744" behindDoc="0" locked="0" layoutInCell="1" allowOverlap="1" wp14:anchorId="7323B72A" wp14:editId="3C36C93C">
            <wp:simplePos x="0" y="0"/>
            <wp:positionH relativeFrom="column">
              <wp:posOffset>-90170</wp:posOffset>
            </wp:positionH>
            <wp:positionV relativeFrom="paragraph">
              <wp:posOffset>8030337</wp:posOffset>
            </wp:positionV>
            <wp:extent cx="540385" cy="457200"/>
            <wp:effectExtent l="0" t="0" r="0" b="0"/>
            <wp:wrapTight wrapText="bothSides">
              <wp:wrapPolygon edited="0">
                <wp:start x="5330" y="0"/>
                <wp:lineTo x="0" y="4500"/>
                <wp:lineTo x="0" y="20700"/>
                <wp:lineTo x="19798" y="20700"/>
                <wp:lineTo x="20559" y="18000"/>
                <wp:lineTo x="20559" y="4500"/>
                <wp:lineTo x="15229" y="0"/>
                <wp:lineTo x="5330" y="0"/>
              </wp:wrapPolygon>
            </wp:wrapTight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7EC" w:rsidRPr="00D02BB5">
        <w:rPr>
          <w:rFonts w:asciiTheme="majorHAnsi" w:hAnsiTheme="majorHAnsi" w:cstheme="majorHAnsi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1CD2C9C2" wp14:editId="5D92CB7A">
            <wp:simplePos x="0" y="0"/>
            <wp:positionH relativeFrom="page">
              <wp:align>right</wp:align>
            </wp:positionH>
            <wp:positionV relativeFrom="paragraph">
              <wp:posOffset>8043164</wp:posOffset>
            </wp:positionV>
            <wp:extent cx="2286000" cy="8001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rder for Bondline template 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47"/>
                    <a:stretch/>
                  </pic:blipFill>
                  <pic:spPr bwMode="auto">
                    <a:xfrm rot="10800000">
                      <a:off x="0" y="0"/>
                      <a:ext cx="22860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2BB5" w:rsidRPr="00D02BB5" w:rsidSect="00B077EC">
      <w:pgSz w:w="11900" w:h="16840"/>
      <w:pgMar w:top="567" w:right="720" w:bottom="567" w:left="737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F4CD9" w14:textId="77777777" w:rsidR="00E36642" w:rsidRDefault="00E36642" w:rsidP="00BA1EF6">
      <w:r>
        <w:separator/>
      </w:r>
    </w:p>
  </w:endnote>
  <w:endnote w:type="continuationSeparator" w:id="0">
    <w:p w14:paraId="3660D1D8" w14:textId="77777777" w:rsidR="00E36642" w:rsidRDefault="00E36642" w:rsidP="00BA1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00876" w14:textId="77777777" w:rsidR="00E36642" w:rsidRDefault="00E36642" w:rsidP="00BA1EF6">
      <w:r>
        <w:separator/>
      </w:r>
    </w:p>
  </w:footnote>
  <w:footnote w:type="continuationSeparator" w:id="0">
    <w:p w14:paraId="57FAD21C" w14:textId="77777777" w:rsidR="00E36642" w:rsidRDefault="00E36642" w:rsidP="00BA1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A5EA5"/>
    <w:multiLevelType w:val="hybridMultilevel"/>
    <w:tmpl w:val="7F9CE5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6408E9"/>
    <w:multiLevelType w:val="hybridMultilevel"/>
    <w:tmpl w:val="28D27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9657218">
    <w:abstractNumId w:val="0"/>
  </w:num>
  <w:num w:numId="2" w16cid:durableId="4612701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AEC"/>
    <w:rsid w:val="00000C85"/>
    <w:rsid w:val="000306B0"/>
    <w:rsid w:val="0007453D"/>
    <w:rsid w:val="0009549F"/>
    <w:rsid w:val="000C0485"/>
    <w:rsid w:val="000F0B73"/>
    <w:rsid w:val="00140495"/>
    <w:rsid w:val="001412CB"/>
    <w:rsid w:val="00162CEB"/>
    <w:rsid w:val="00196057"/>
    <w:rsid w:val="001A546E"/>
    <w:rsid w:val="001B3723"/>
    <w:rsid w:val="001D130A"/>
    <w:rsid w:val="001D3F1B"/>
    <w:rsid w:val="00201DB5"/>
    <w:rsid w:val="002156E9"/>
    <w:rsid w:val="00257A1A"/>
    <w:rsid w:val="002610DB"/>
    <w:rsid w:val="00292FF4"/>
    <w:rsid w:val="002A1A13"/>
    <w:rsid w:val="002B342D"/>
    <w:rsid w:val="002E0DE5"/>
    <w:rsid w:val="003071F1"/>
    <w:rsid w:val="00313AEC"/>
    <w:rsid w:val="00323A3E"/>
    <w:rsid w:val="00336CF4"/>
    <w:rsid w:val="00340E39"/>
    <w:rsid w:val="00347C41"/>
    <w:rsid w:val="00353C9D"/>
    <w:rsid w:val="003717B2"/>
    <w:rsid w:val="00427972"/>
    <w:rsid w:val="00440044"/>
    <w:rsid w:val="00450EEE"/>
    <w:rsid w:val="00466901"/>
    <w:rsid w:val="00477249"/>
    <w:rsid w:val="0048545E"/>
    <w:rsid w:val="004A0787"/>
    <w:rsid w:val="004A29FC"/>
    <w:rsid w:val="00572C1F"/>
    <w:rsid w:val="00573B51"/>
    <w:rsid w:val="0058496C"/>
    <w:rsid w:val="00585214"/>
    <w:rsid w:val="005D7AC6"/>
    <w:rsid w:val="00632484"/>
    <w:rsid w:val="00645192"/>
    <w:rsid w:val="00672E22"/>
    <w:rsid w:val="006E2B23"/>
    <w:rsid w:val="00737DD3"/>
    <w:rsid w:val="00794B5F"/>
    <w:rsid w:val="007B2FA7"/>
    <w:rsid w:val="007E53A0"/>
    <w:rsid w:val="007F5E65"/>
    <w:rsid w:val="00823C80"/>
    <w:rsid w:val="00873D00"/>
    <w:rsid w:val="00892FC0"/>
    <w:rsid w:val="008A1349"/>
    <w:rsid w:val="008E426B"/>
    <w:rsid w:val="00934F75"/>
    <w:rsid w:val="00935904"/>
    <w:rsid w:val="0094449C"/>
    <w:rsid w:val="009A7BDA"/>
    <w:rsid w:val="009C4DCE"/>
    <w:rsid w:val="009F6919"/>
    <w:rsid w:val="009F7654"/>
    <w:rsid w:val="00A17AFC"/>
    <w:rsid w:val="00AA04BE"/>
    <w:rsid w:val="00AA168F"/>
    <w:rsid w:val="00AB07F0"/>
    <w:rsid w:val="00B000E6"/>
    <w:rsid w:val="00B077EC"/>
    <w:rsid w:val="00B135F1"/>
    <w:rsid w:val="00B554F9"/>
    <w:rsid w:val="00B703EE"/>
    <w:rsid w:val="00BA1EF6"/>
    <w:rsid w:val="00C85E42"/>
    <w:rsid w:val="00CC3429"/>
    <w:rsid w:val="00CC5B1E"/>
    <w:rsid w:val="00CE1EBF"/>
    <w:rsid w:val="00CE2438"/>
    <w:rsid w:val="00D02BB5"/>
    <w:rsid w:val="00D26938"/>
    <w:rsid w:val="00D86A7C"/>
    <w:rsid w:val="00E06F19"/>
    <w:rsid w:val="00E14FC7"/>
    <w:rsid w:val="00E36642"/>
    <w:rsid w:val="00E843CB"/>
    <w:rsid w:val="00ED26B2"/>
    <w:rsid w:val="00ED45E1"/>
    <w:rsid w:val="00F07859"/>
    <w:rsid w:val="00FB3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9709FE"/>
  <w14:defaultImageDpi w14:val="300"/>
  <w15:docId w15:val="{54BA4344-B5BA-46AA-88F7-DB95B0FC9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53A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693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938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000E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A1E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1EF6"/>
  </w:style>
  <w:style w:type="paragraph" w:styleId="Footer">
    <w:name w:val="footer"/>
    <w:basedOn w:val="Normal"/>
    <w:link w:val="FooterChar"/>
    <w:uiPriority w:val="99"/>
    <w:unhideWhenUsed/>
    <w:rsid w:val="00BA1E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1EF6"/>
  </w:style>
  <w:style w:type="table" w:styleId="TableGrid">
    <w:name w:val="Table Grid"/>
    <w:basedOn w:val="TableNormal"/>
    <w:uiPriority w:val="59"/>
    <w:rsid w:val="00672E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672E2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ctoriablizzard\AppData\Local\Microsoft\Windows\INetCache\Content.Outlook\Q425V3X9\BONDLINE%20QUOTATION%20TEMPLATE%20(00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5956204E-4A98-A342-8065-882059C1D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C:\Users\victoriablizzard\AppData\Local\Microsoft\Windows\INetCache\Content.Outlook\Q425V3X9\BONDLINE QUOTATION TEMPLATE (003).dotx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VictoriaBlizzard</dc:creator>
  <cp:keywords/>
  <dc:description/>
  <cp:lastModifiedBy>Chloe Warlow</cp:lastModifiedBy>
  <cp:revision>2</cp:revision>
  <cp:lastPrinted>2022-03-25T09:32:00Z</cp:lastPrinted>
  <dcterms:created xsi:type="dcterms:W3CDTF">2022-03-28T11:50:00Z</dcterms:created>
  <dcterms:modified xsi:type="dcterms:W3CDTF">2022-03-28T11:50:00Z</dcterms:modified>
</cp:coreProperties>
</file>