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7BA8" w14:textId="77777777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662CD379" wp14:editId="60B9BB12">
            <wp:simplePos x="0" y="0"/>
            <wp:positionH relativeFrom="page">
              <wp:align>left</wp:align>
            </wp:positionH>
            <wp:positionV relativeFrom="paragraph">
              <wp:posOffset>-371983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4A93E1" wp14:editId="5817FF9F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B64B48" wp14:editId="0B72DECE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96DA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A298D" wp14:editId="5C78E036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B33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476AAA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77CF126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A29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" filled="f" stroked="f">
                <v:textbox>
                  <w:txbxContent>
                    <w:p w14:paraId="1A694B33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476AAA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77CF126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E573A" wp14:editId="06A51D39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0BC0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0D23683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573A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" filled="f" stroked="f">
                <v:textbox>
                  <w:txbxContent>
                    <w:p w14:paraId="04640BC0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0D23683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BC52" wp14:editId="586B5A7F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F33B" w14:textId="77777777" w:rsidR="00440044" w:rsidRPr="00440044" w:rsidRDefault="00440044" w:rsidP="00440044"/>
    <w:p w14:paraId="20AECAE3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A9A2" wp14:editId="08276A1F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10C7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ABfA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ED890" wp14:editId="1966FA16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725A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6CAA2D70" w14:textId="77777777" w:rsidR="00440044" w:rsidRPr="00440044" w:rsidRDefault="00D02BB5" w:rsidP="00440044"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4D584" wp14:editId="6506AB4A">
                <wp:simplePos x="0" y="0"/>
                <wp:positionH relativeFrom="margin">
                  <wp:posOffset>1905</wp:posOffset>
                </wp:positionH>
                <wp:positionV relativeFrom="paragraph">
                  <wp:posOffset>400050</wp:posOffset>
                </wp:positionV>
                <wp:extent cx="6629400" cy="7642800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6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240A" w14:textId="513DF194" w:rsidR="000F0B73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5069AE87" w14:textId="77777777" w:rsidR="00C16221" w:rsidRPr="00257A1A" w:rsidRDefault="00C16221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AA957E1" w14:textId="578AF49F" w:rsidR="00257A1A" w:rsidRDefault="00257A1A" w:rsidP="009731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>PLASTIC PACKAGING TAX 1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 xml:space="preserve"> APRIL 2022</w:t>
                            </w:r>
                          </w:p>
                          <w:p w14:paraId="08D76D41" w14:textId="77777777" w:rsidR="0097311A" w:rsidRPr="0097311A" w:rsidRDefault="0097311A" w:rsidP="009731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57F2755C" w14:textId="77777777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497BA11" w14:textId="18B2090E" w:rsidR="00257A1A" w:rsidRPr="0097311A" w:rsidRDefault="00257A1A" w:rsidP="009731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ES</w:t>
                            </w:r>
                            <w:r w:rsidR="00D86A7C"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D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="00D86A7C"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PINK ANTISTATIC 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BAGS CONSTRUCTION</w:t>
                            </w:r>
                            <w:r w:rsidR="0097311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(PB)</w:t>
                            </w:r>
                          </w:p>
                          <w:p w14:paraId="3A9C168B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25B4DF" w14:textId="0C396E26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2435B22" w14:textId="3D0BEB16" w:rsidR="0097311A" w:rsidRPr="00257A1A" w:rsidRDefault="009731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68CA1" wp14:editId="668DA399">
                                  <wp:extent cx="4406900" cy="1041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59666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8D9683B" w14:textId="77777777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7443"/>
                            </w:tblGrid>
                            <w:tr w:rsidR="0097311A" w:rsidRPr="0097311A" w14:paraId="21CD0DE6" w14:textId="77777777" w:rsidTr="0097311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5B113BB4" w14:textId="1AA04369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</w:tcPr>
                                <w:p w14:paraId="3F2C4E85" w14:textId="2E6C6BC7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97311A" w:rsidRPr="0097311A" w14:paraId="08D6292D" w14:textId="77777777" w:rsidTr="009731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0CBB2AD1" w14:textId="7F465303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</w:tcPr>
                                <w:p w14:paraId="03665BA3" w14:textId="77777777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 (0.06mm, 55.5gsm)</w:t>
                                  </w:r>
                                </w:p>
                              </w:tc>
                            </w:tr>
                            <w:tr w:rsidR="0097311A" w:rsidRPr="0097311A" w14:paraId="5392306A" w14:textId="77777777" w:rsidTr="009731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1AF6563A" w14:textId="2DFB3493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</w:tcPr>
                                <w:p w14:paraId="7756AF5B" w14:textId="252D7B75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52.73gsm (95%), 100% Reusable, 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(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23gsm Recycled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43.62%)</w:t>
                                  </w:r>
                                </w:p>
                              </w:tc>
                            </w:tr>
                            <w:tr w:rsidR="0097311A" w:rsidRPr="0097311A" w14:paraId="7CAB9CFB" w14:textId="77777777" w:rsidTr="0097311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2A58442D" w14:textId="5394C813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Antistatic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+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Pink Masterbatch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</w:tcPr>
                                <w:p w14:paraId="173C3AE2" w14:textId="5CE5F16C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2.78gsm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5%</w:t>
                                  </w:r>
                                </w:p>
                              </w:tc>
                            </w:tr>
                            <w:tr w:rsidR="0097311A" w:rsidRPr="0097311A" w14:paraId="7E193B63" w14:textId="77777777" w:rsidTr="0097311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89" w:type="dxa"/>
                                </w:tcPr>
                                <w:p w14:paraId="5EB241D1" w14:textId="74D31068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Proportion of the recycled material</w:t>
                                  </w:r>
                                </w:p>
                              </w:tc>
                              <w:tc>
                                <w:tcPr>
                                  <w:tcW w:w="7443" w:type="dxa"/>
                                </w:tcPr>
                                <w:p w14:paraId="7793D9D8" w14:textId="48C1ED8B" w:rsidR="0097311A" w:rsidRPr="0097311A" w:rsidRDefault="0097311A" w:rsidP="003F3CAA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3</w:t>
                                  </w:r>
                                  <w:r w:rsidRPr="0097311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/55.5= 41.44%</w:t>
                                  </w:r>
                                </w:p>
                              </w:tc>
                            </w:tr>
                          </w:tbl>
                          <w:p w14:paraId="64590F53" w14:textId="47ADBD37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F40CD8E" w14:textId="241AB3F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F774D2C" w14:textId="0ED8522D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BD53CE0" w14:textId="5E8D1D83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811DD2B" w14:textId="305E6B40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1454BAB" w14:textId="4A74BBA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B500261" w14:textId="1C6724D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Victoria Blizzard</w:t>
                            </w:r>
                          </w:p>
                          <w:p w14:paraId="3BFD6E40" w14:textId="1353B46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Director </w:t>
                            </w:r>
                          </w:p>
                          <w:p w14:paraId="0D3D9B3C" w14:textId="0F78F3E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320471" w14:textId="174E9745" w:rsidR="00257A1A" w:rsidRP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01.03.2022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4D58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.15pt;margin-top:31.5pt;width:522pt;height:601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" fillcolor="white [3201]" stroked="f" strokeweight=".5pt">
                <v:textbox>
                  <w:txbxContent>
                    <w:p w14:paraId="479E240A" w14:textId="513DF194" w:rsidR="000F0B73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5069AE87" w14:textId="77777777" w:rsidR="00C16221" w:rsidRPr="00257A1A" w:rsidRDefault="00C16221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AA957E1" w14:textId="578AF49F" w:rsidR="00257A1A" w:rsidRDefault="00257A1A" w:rsidP="009731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>PLASTIC PACKAGING TAX 1</w:t>
                      </w: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vertAlign w:val="superscript"/>
                          <w:lang w:val="en-US"/>
                        </w:rPr>
                        <w:t>st</w:t>
                      </w: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 xml:space="preserve"> APRIL 2022</w:t>
                      </w:r>
                    </w:p>
                    <w:p w14:paraId="08D76D41" w14:textId="77777777" w:rsidR="0097311A" w:rsidRPr="0097311A" w:rsidRDefault="0097311A" w:rsidP="009731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</w:p>
                    <w:p w14:paraId="57F2755C" w14:textId="77777777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497BA11" w14:textId="18B2090E" w:rsidR="00257A1A" w:rsidRPr="0097311A" w:rsidRDefault="00257A1A" w:rsidP="009731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ES</w:t>
                      </w:r>
                      <w:r w:rsidR="00D86A7C"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D</w:t>
                      </w: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</w:t>
                      </w:r>
                      <w:r w:rsidR="00D86A7C"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PINK ANTISTATIC </w:t>
                      </w:r>
                      <w:r w:rsidRP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BAGS CONSTRUCTION</w:t>
                      </w:r>
                      <w:r w:rsidR="0097311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(PB)</w:t>
                      </w:r>
                    </w:p>
                    <w:p w14:paraId="3A9C168B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25B4DF" w14:textId="0C396E26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2435B22" w14:textId="3D0BEB16" w:rsidR="0097311A" w:rsidRPr="00257A1A" w:rsidRDefault="009731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68CA1" wp14:editId="668DA399">
                            <wp:extent cx="4406900" cy="1041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59666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8D9683B" w14:textId="77777777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tbl>
                      <w:tblPr>
                        <w:tblStyle w:val="GridTable4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7443"/>
                      </w:tblGrid>
                      <w:tr w:rsidR="0097311A" w:rsidRPr="0097311A" w14:paraId="21CD0DE6" w14:textId="77777777" w:rsidTr="0097311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5B113BB4" w14:textId="1AA04369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7443" w:type="dxa"/>
                          </w:tcPr>
                          <w:p w14:paraId="3F2C4E85" w14:textId="2E6C6BC7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Values</w:t>
                            </w:r>
                          </w:p>
                        </w:tc>
                      </w:tr>
                      <w:tr w:rsidR="0097311A" w:rsidRPr="0097311A" w14:paraId="08D6292D" w14:textId="77777777" w:rsidTr="009731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0CBB2AD1" w14:textId="7F465303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7443" w:type="dxa"/>
                          </w:tcPr>
                          <w:p w14:paraId="03665BA3" w14:textId="77777777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 (0.06mm, 55.5gsm)</w:t>
                            </w:r>
                          </w:p>
                        </w:tc>
                      </w:tr>
                      <w:tr w:rsidR="0097311A" w:rsidRPr="0097311A" w14:paraId="5392306A" w14:textId="77777777" w:rsidTr="009731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1AF6563A" w14:textId="2DFB3493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443" w:type="dxa"/>
                          </w:tcPr>
                          <w:p w14:paraId="7756AF5B" w14:textId="252D7B75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52.73gsm (95%), 100% Reusable,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(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23gsm Recycled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43.62%)</w:t>
                            </w:r>
                          </w:p>
                        </w:tc>
                      </w:tr>
                      <w:tr w:rsidR="0097311A" w:rsidRPr="0097311A" w14:paraId="7CAB9CFB" w14:textId="77777777" w:rsidTr="0097311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2A58442D" w14:textId="5394C813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Antistatic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Pink Masterbatch</w:t>
                            </w:r>
                          </w:p>
                        </w:tc>
                        <w:tc>
                          <w:tcPr>
                            <w:tcW w:w="7443" w:type="dxa"/>
                          </w:tcPr>
                          <w:p w14:paraId="173C3AE2" w14:textId="5CE5F16C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2.78gsm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5%</w:t>
                            </w:r>
                          </w:p>
                        </w:tc>
                      </w:tr>
                      <w:tr w:rsidR="0097311A" w:rsidRPr="0097311A" w14:paraId="7E193B63" w14:textId="77777777" w:rsidTr="0097311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89" w:type="dxa"/>
                          </w:tcPr>
                          <w:p w14:paraId="5EB241D1" w14:textId="74D31068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Proportion of the recycled material</w:t>
                            </w:r>
                          </w:p>
                        </w:tc>
                        <w:tc>
                          <w:tcPr>
                            <w:tcW w:w="7443" w:type="dxa"/>
                          </w:tcPr>
                          <w:p w14:paraId="7793D9D8" w14:textId="48C1ED8B" w:rsidR="0097311A" w:rsidRPr="0097311A" w:rsidRDefault="0097311A" w:rsidP="003F3C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3</w:t>
                            </w:r>
                            <w:r w:rsidRPr="0097311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/55.5= 41.44%</w:t>
                            </w:r>
                          </w:p>
                        </w:tc>
                      </w:tr>
                    </w:tbl>
                    <w:p w14:paraId="64590F53" w14:textId="47ADBD37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F40CD8E" w14:textId="241AB3F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F774D2C" w14:textId="0ED8522D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BD53CE0" w14:textId="5E8D1D83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811DD2B" w14:textId="305E6B40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1454BAB" w14:textId="4A74BBA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B500261" w14:textId="1C6724D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Victoria Blizzard</w:t>
                      </w:r>
                    </w:p>
                    <w:p w14:paraId="3BFD6E40" w14:textId="1353B46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 xml:space="preserve">Director </w:t>
                      </w:r>
                    </w:p>
                    <w:p w14:paraId="0D3D9B3C" w14:textId="0F78F3E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320471" w14:textId="174E9745" w:rsidR="00257A1A" w:rsidRP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01.03.2022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E1A8C" w14:textId="7297C4CE" w:rsidR="00873D00" w:rsidRPr="00CE1FDA" w:rsidRDefault="00FB3E8E" w:rsidP="00FB3E8E">
      <w:pPr>
        <w:rPr>
          <w:rFonts w:ascii="Calibri" w:hAnsi="Calibri"/>
          <w:b/>
          <w:bCs/>
          <w:sz w:val="28"/>
          <w:szCs w:val="28"/>
        </w:rPr>
      </w:pPr>
      <w:bookmarkStart w:id="0" w:name="_Hlk49940891"/>
      <w:r w:rsidRPr="00CE1FDA">
        <w:rPr>
          <w:rFonts w:ascii="Calibri" w:hAnsi="Calibri"/>
          <w:b/>
          <w:bCs/>
          <w:sz w:val="28"/>
          <w:szCs w:val="28"/>
        </w:rPr>
        <w:t xml:space="preserve"> </w:t>
      </w:r>
    </w:p>
    <w:bookmarkEnd w:id="0"/>
    <w:p w14:paraId="676D463F" w14:textId="436609D2" w:rsidR="00D02BB5" w:rsidRPr="00D02BB5" w:rsidRDefault="0097311A" w:rsidP="00D02BB5">
      <w:pPr>
        <w:tabs>
          <w:tab w:val="left" w:pos="1834"/>
        </w:tabs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87936" behindDoc="1" locked="0" layoutInCell="1" allowOverlap="1" wp14:anchorId="64683F3F" wp14:editId="5E1114EA">
            <wp:simplePos x="0" y="0"/>
            <wp:positionH relativeFrom="column">
              <wp:posOffset>5177881</wp:posOffset>
            </wp:positionH>
            <wp:positionV relativeFrom="paragraph">
              <wp:posOffset>1538605</wp:posOffset>
            </wp:positionV>
            <wp:extent cx="1250950" cy="977265"/>
            <wp:effectExtent l="0" t="0" r="6350" b="635"/>
            <wp:wrapTight wrapText="bothSides">
              <wp:wrapPolygon edited="0">
                <wp:start x="0" y="0"/>
                <wp:lineTo x="0" y="21333"/>
                <wp:lineTo x="21490" y="21333"/>
                <wp:lineTo x="21490" y="0"/>
                <wp:lineTo x="0" y="0"/>
              </wp:wrapPolygon>
            </wp:wrapTight>
            <wp:docPr id="15" name="Picture 15" descr="A picture containing text, envelope, stationary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envelope, stationary, accessor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4F231" wp14:editId="2ABBFDE5">
                <wp:simplePos x="0" y="0"/>
                <wp:positionH relativeFrom="page">
                  <wp:posOffset>0</wp:posOffset>
                </wp:positionH>
                <wp:positionV relativeFrom="paragraph">
                  <wp:posOffset>7406640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CCE6" id="Rectangle 10" o:spid="_x0000_s1026" style="position:absolute;margin-left:0;margin-top:583.2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" fillcolor="#0000ad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80799" wp14:editId="14181E0D">
                <wp:simplePos x="0" y="0"/>
                <wp:positionH relativeFrom="page">
                  <wp:posOffset>0</wp:posOffset>
                </wp:positionH>
                <wp:positionV relativeFrom="paragraph">
                  <wp:posOffset>7448550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44A3" id="Rectangle 9" o:spid="_x0000_s1026" style="position:absolute;margin-left:0;margin-top:586.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WWfQ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" fillcolor="#ffd825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854D" wp14:editId="1217DE1A">
                <wp:simplePos x="0" y="0"/>
                <wp:positionH relativeFrom="page">
                  <wp:posOffset>12700</wp:posOffset>
                </wp:positionH>
                <wp:positionV relativeFrom="paragraph">
                  <wp:posOffset>8045450</wp:posOffset>
                </wp:positionV>
                <wp:extent cx="7543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516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52CA7ADE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854D" id="Text Box 12" o:spid="_x0000_s1029" type="#_x0000_t202" style="position:absolute;left:0;text-align:left;margin-left:1pt;margin-top:633.5pt;width:59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" filled="f" stroked="f">
                <v:textbox>
                  <w:txbxContent>
                    <w:p w14:paraId="4D12516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52CA7ADE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03A20" wp14:editId="5BB2BDAF">
                <wp:simplePos x="0" y="0"/>
                <wp:positionH relativeFrom="page">
                  <wp:posOffset>12700</wp:posOffset>
                </wp:positionH>
                <wp:positionV relativeFrom="paragraph">
                  <wp:posOffset>7681069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C1CB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3A20" id="Text Box 11" o:spid="_x0000_s1030" type="#_x0000_t202" style="position:absolute;left:0;text-align:left;margin-left:1pt;margin-top:604.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" filled="f" stroked="f">
                <v:textbox>
                  <w:txbxContent>
                    <w:p w14:paraId="58BEC1CB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7323B72A" wp14:editId="3C36C93C">
            <wp:simplePos x="0" y="0"/>
            <wp:positionH relativeFrom="column">
              <wp:posOffset>-90170</wp:posOffset>
            </wp:positionH>
            <wp:positionV relativeFrom="paragraph">
              <wp:posOffset>8030337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CD2C9C2" wp14:editId="5D92CB7A">
            <wp:simplePos x="0" y="0"/>
            <wp:positionH relativeFrom="page">
              <wp:align>right</wp:align>
            </wp:positionH>
            <wp:positionV relativeFrom="paragraph">
              <wp:posOffset>8043164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B5" w:rsidRPr="00D02BB5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4BFA2" w14:textId="77777777" w:rsidR="00247CD2" w:rsidRDefault="00247CD2" w:rsidP="00BA1EF6">
      <w:r>
        <w:separator/>
      </w:r>
    </w:p>
  </w:endnote>
  <w:endnote w:type="continuationSeparator" w:id="0">
    <w:p w14:paraId="68758A72" w14:textId="77777777" w:rsidR="00247CD2" w:rsidRDefault="00247CD2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C0253" w14:textId="77777777" w:rsidR="00247CD2" w:rsidRDefault="00247CD2" w:rsidP="00BA1EF6">
      <w:r>
        <w:separator/>
      </w:r>
    </w:p>
  </w:footnote>
  <w:footnote w:type="continuationSeparator" w:id="0">
    <w:p w14:paraId="4008D49F" w14:textId="77777777" w:rsidR="00247CD2" w:rsidRDefault="00247CD2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408E9"/>
    <w:multiLevelType w:val="hybridMultilevel"/>
    <w:tmpl w:val="28D2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825184">
    <w:abstractNumId w:val="0"/>
  </w:num>
  <w:num w:numId="2" w16cid:durableId="1474521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EC"/>
    <w:rsid w:val="00000C85"/>
    <w:rsid w:val="000306B0"/>
    <w:rsid w:val="0007453D"/>
    <w:rsid w:val="0009549F"/>
    <w:rsid w:val="000C0485"/>
    <w:rsid w:val="000F0B73"/>
    <w:rsid w:val="00140495"/>
    <w:rsid w:val="001412CB"/>
    <w:rsid w:val="00162CEB"/>
    <w:rsid w:val="00196057"/>
    <w:rsid w:val="001A546E"/>
    <w:rsid w:val="001B3723"/>
    <w:rsid w:val="001D130A"/>
    <w:rsid w:val="001D3F1B"/>
    <w:rsid w:val="00201DB5"/>
    <w:rsid w:val="002156E9"/>
    <w:rsid w:val="00247CD2"/>
    <w:rsid w:val="00257A1A"/>
    <w:rsid w:val="002610DB"/>
    <w:rsid w:val="00292FF4"/>
    <w:rsid w:val="002A1A13"/>
    <w:rsid w:val="002B342D"/>
    <w:rsid w:val="002E0DE5"/>
    <w:rsid w:val="003071F1"/>
    <w:rsid w:val="00313AEC"/>
    <w:rsid w:val="00323A3E"/>
    <w:rsid w:val="00336CF4"/>
    <w:rsid w:val="00347C41"/>
    <w:rsid w:val="00353C9D"/>
    <w:rsid w:val="00427972"/>
    <w:rsid w:val="00440044"/>
    <w:rsid w:val="00450EEE"/>
    <w:rsid w:val="00466901"/>
    <w:rsid w:val="00477249"/>
    <w:rsid w:val="004A0787"/>
    <w:rsid w:val="004A29FC"/>
    <w:rsid w:val="00572C1F"/>
    <w:rsid w:val="00573B51"/>
    <w:rsid w:val="0058496C"/>
    <w:rsid w:val="00585214"/>
    <w:rsid w:val="005D7AC6"/>
    <w:rsid w:val="00632484"/>
    <w:rsid w:val="00645192"/>
    <w:rsid w:val="006E2B23"/>
    <w:rsid w:val="00737DD3"/>
    <w:rsid w:val="00794B5F"/>
    <w:rsid w:val="007B2FA7"/>
    <w:rsid w:val="007E53A0"/>
    <w:rsid w:val="007F5E65"/>
    <w:rsid w:val="00823C80"/>
    <w:rsid w:val="00873D00"/>
    <w:rsid w:val="00892FC0"/>
    <w:rsid w:val="008A1349"/>
    <w:rsid w:val="008E426B"/>
    <w:rsid w:val="00934F75"/>
    <w:rsid w:val="00935904"/>
    <w:rsid w:val="0094449C"/>
    <w:rsid w:val="0097311A"/>
    <w:rsid w:val="009A7BDA"/>
    <w:rsid w:val="009C4DCE"/>
    <w:rsid w:val="009F6919"/>
    <w:rsid w:val="009F7654"/>
    <w:rsid w:val="00A17AFC"/>
    <w:rsid w:val="00AA04BE"/>
    <w:rsid w:val="00AA168F"/>
    <w:rsid w:val="00AB07F0"/>
    <w:rsid w:val="00B000E6"/>
    <w:rsid w:val="00B077EC"/>
    <w:rsid w:val="00B135F1"/>
    <w:rsid w:val="00B554F9"/>
    <w:rsid w:val="00B703EE"/>
    <w:rsid w:val="00BA1EF6"/>
    <w:rsid w:val="00C16221"/>
    <w:rsid w:val="00C85E42"/>
    <w:rsid w:val="00CC3429"/>
    <w:rsid w:val="00CC5B1E"/>
    <w:rsid w:val="00CE1EBF"/>
    <w:rsid w:val="00CE2438"/>
    <w:rsid w:val="00D02BB5"/>
    <w:rsid w:val="00D26938"/>
    <w:rsid w:val="00D86A7C"/>
    <w:rsid w:val="00E06F19"/>
    <w:rsid w:val="00E14FC7"/>
    <w:rsid w:val="00E843CB"/>
    <w:rsid w:val="00ED26B2"/>
    <w:rsid w:val="00ED45E1"/>
    <w:rsid w:val="00F07859"/>
    <w:rsid w:val="00FB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709FE"/>
  <w14:defaultImageDpi w14:val="300"/>
  <w15:docId w15:val="{54BA4344-B5BA-46AA-88F7-DB95B0FC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  <w:style w:type="table" w:styleId="TableGrid">
    <w:name w:val="Table Grid"/>
    <w:basedOn w:val="TableNormal"/>
    <w:uiPriority w:val="59"/>
    <w:rsid w:val="00973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97311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blizzard\AppData\Local\Microsoft\Windows\INetCache\Content.Outlook\Q425V3X9\BONDLINE%20QUOTATION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C:\Users\victoriablizzard\AppData\Local\Microsoft\Windows\INetCache\Content.Outlook\Q425V3X9\BONDLINE QUOTATION TEMPLATE (003).dotx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VictoriaBlizzard</dc:creator>
  <cp:keywords/>
  <dc:description/>
  <cp:lastModifiedBy>Chloe Warlow</cp:lastModifiedBy>
  <cp:revision>2</cp:revision>
  <cp:lastPrinted>2022-03-25T09:32:00Z</cp:lastPrinted>
  <dcterms:created xsi:type="dcterms:W3CDTF">2022-03-28T11:43:00Z</dcterms:created>
  <dcterms:modified xsi:type="dcterms:W3CDTF">2022-03-28T11:43:00Z</dcterms:modified>
</cp:coreProperties>
</file>